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C418AF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63D3C">
        <w:rPr>
          <w:rFonts w:ascii="Garamond" w:hAnsi="Garamond"/>
          <w:u w:val="single"/>
        </w:rPr>
        <w:t>02</w:t>
      </w:r>
      <w:r w:rsidR="00F55D47">
        <w:rPr>
          <w:rFonts w:ascii="Garamond" w:hAnsi="Garamond"/>
          <w:u w:val="single"/>
        </w:rPr>
        <w:t>.</w:t>
      </w:r>
      <w:r w:rsidR="00663D3C">
        <w:rPr>
          <w:rFonts w:ascii="Garamond" w:hAnsi="Garamond"/>
          <w:u w:val="single"/>
        </w:rPr>
        <w:t>10</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B93595">
        <w:rPr>
          <w:rFonts w:ascii="Garamond" w:hAnsi="Garamond"/>
          <w:b/>
          <w:bCs/>
          <w:u w:val="single"/>
        </w:rPr>
        <w:t>12</w:t>
      </w:r>
      <w:r w:rsidR="00663D3C">
        <w:rPr>
          <w:rFonts w:ascii="Garamond" w:hAnsi="Garamond"/>
          <w:b/>
          <w:bCs/>
          <w:u w:val="single"/>
        </w:rPr>
        <w:t>5</w:t>
      </w:r>
      <w:r w:rsidR="007B2664">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61171F5B" w:rsidR="00015ADD" w:rsidRDefault="007B2664" w:rsidP="00364CD7">
      <w:pPr>
        <w:spacing w:after="0"/>
        <w:jc w:val="both"/>
        <w:rPr>
          <w:noProof/>
        </w:rPr>
      </w:pPr>
      <w:r w:rsidRPr="007B2664">
        <w:rPr>
          <w:noProof/>
        </w:rPr>
        <w:drawing>
          <wp:inline distT="0" distB="0" distL="0" distR="0" wp14:anchorId="4F1AC60B" wp14:editId="512C619F">
            <wp:extent cx="5525271" cy="1629002"/>
            <wp:effectExtent l="0" t="0" r="0" b="9525"/>
            <wp:docPr id="6238770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877013" name=""/>
                    <pic:cNvPicPr/>
                  </pic:nvPicPr>
                  <pic:blipFill>
                    <a:blip r:embed="rId13"/>
                    <a:stretch>
                      <a:fillRect/>
                    </a:stretch>
                  </pic:blipFill>
                  <pic:spPr>
                    <a:xfrm>
                      <a:off x="0" y="0"/>
                      <a:ext cx="5525271" cy="1629002"/>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321F34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93595">
        <w:rPr>
          <w:rFonts w:ascii="Garamond" w:eastAsia="Times New Roman" w:hAnsi="Garamond"/>
          <w:b/>
          <w:bCs/>
          <w:lang w:eastAsia="sl-SI"/>
        </w:rPr>
        <w:t>12</w:t>
      </w:r>
      <w:r w:rsidR="00663D3C">
        <w:rPr>
          <w:rFonts w:ascii="Garamond" w:eastAsia="Times New Roman" w:hAnsi="Garamond"/>
          <w:b/>
          <w:bCs/>
          <w:lang w:eastAsia="sl-SI"/>
        </w:rPr>
        <w:t>5</w:t>
      </w:r>
      <w:r w:rsidR="007B2664">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w:t>
      </w:r>
      <w:r w:rsidR="00AF6BC2">
        <w:rPr>
          <w:rFonts w:ascii="Garamond" w:eastAsia="Times New Roman" w:hAnsi="Garamond"/>
          <w:b/>
          <w:bCs/>
          <w:lang w:eastAsia="sl-SI"/>
        </w:rPr>
        <w:t>1</w:t>
      </w:r>
      <w:r w:rsidR="007B2664">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B4FF2">
        <w:rPr>
          <w:rFonts w:ascii="Garamond" w:eastAsia="Times New Roman" w:hAnsi="Garamond"/>
          <w:lang w:eastAsia="sl-SI"/>
        </w:rPr>
        <w:t>0</w:t>
      </w:r>
      <w:r w:rsidR="00663D3C">
        <w:rPr>
          <w:rFonts w:ascii="Garamond" w:eastAsia="Times New Roman" w:hAnsi="Garamond"/>
          <w:lang w:eastAsia="sl-SI"/>
        </w:rPr>
        <w:t>5</w:t>
      </w:r>
      <w:r w:rsidR="007D76E2" w:rsidRPr="007D76E2">
        <w:rPr>
          <w:rFonts w:ascii="Garamond" w:eastAsia="Times New Roman" w:hAnsi="Garamond"/>
          <w:lang w:eastAsia="sl-SI"/>
        </w:rPr>
        <w:t>.</w:t>
      </w:r>
      <w:r w:rsidR="006B4FF2">
        <w:rPr>
          <w:rFonts w:ascii="Garamond" w:eastAsia="Times New Roman" w:hAnsi="Garamond"/>
          <w:lang w:eastAsia="sl-SI"/>
        </w:rPr>
        <w:t>10</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7F73D" w14:textId="77777777" w:rsidR="003B064E" w:rsidRDefault="003B064E" w:rsidP="00E5569B">
      <w:pPr>
        <w:spacing w:after="0"/>
      </w:pPr>
      <w:r>
        <w:separator/>
      </w:r>
    </w:p>
  </w:endnote>
  <w:endnote w:type="continuationSeparator" w:id="0">
    <w:p w14:paraId="0028BF22" w14:textId="77777777" w:rsidR="003B064E" w:rsidRDefault="003B064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42488" w14:textId="77777777" w:rsidR="003B064E" w:rsidRDefault="003B064E" w:rsidP="00E5569B">
      <w:pPr>
        <w:spacing w:after="0"/>
      </w:pPr>
      <w:r>
        <w:separator/>
      </w:r>
    </w:p>
  </w:footnote>
  <w:footnote w:type="continuationSeparator" w:id="0">
    <w:p w14:paraId="77332534" w14:textId="77777777" w:rsidR="003B064E" w:rsidRDefault="003B064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0F60F3"/>
    <w:rsid w:val="001000C0"/>
    <w:rsid w:val="00102887"/>
    <w:rsid w:val="00104034"/>
    <w:rsid w:val="00104C78"/>
    <w:rsid w:val="001055E5"/>
    <w:rsid w:val="001059C2"/>
    <w:rsid w:val="00105E1C"/>
    <w:rsid w:val="00107EF5"/>
    <w:rsid w:val="00110F65"/>
    <w:rsid w:val="001111D4"/>
    <w:rsid w:val="001111EE"/>
    <w:rsid w:val="0011131D"/>
    <w:rsid w:val="00111C93"/>
    <w:rsid w:val="00111C9A"/>
    <w:rsid w:val="00112355"/>
    <w:rsid w:val="00112CF4"/>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4ED1"/>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017"/>
    <w:rsid w:val="00322294"/>
    <w:rsid w:val="0032436D"/>
    <w:rsid w:val="003249FA"/>
    <w:rsid w:val="00325173"/>
    <w:rsid w:val="00325A46"/>
    <w:rsid w:val="00325E8A"/>
    <w:rsid w:val="00326A8B"/>
    <w:rsid w:val="003276CD"/>
    <w:rsid w:val="0033142A"/>
    <w:rsid w:val="00331B4E"/>
    <w:rsid w:val="0033304D"/>
    <w:rsid w:val="003337F0"/>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064E"/>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6FBA"/>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3D3C"/>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4FF2"/>
    <w:rsid w:val="006B5579"/>
    <w:rsid w:val="006C03DF"/>
    <w:rsid w:val="006C13DF"/>
    <w:rsid w:val="006C3E30"/>
    <w:rsid w:val="006C4AC1"/>
    <w:rsid w:val="006C5C36"/>
    <w:rsid w:val="006C686A"/>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084"/>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2664"/>
    <w:rsid w:val="007B42C2"/>
    <w:rsid w:val="007B6BD7"/>
    <w:rsid w:val="007B6CD1"/>
    <w:rsid w:val="007B6FDD"/>
    <w:rsid w:val="007C12E2"/>
    <w:rsid w:val="007C252D"/>
    <w:rsid w:val="007C70F8"/>
    <w:rsid w:val="007C7FE2"/>
    <w:rsid w:val="007D14A0"/>
    <w:rsid w:val="007D1F87"/>
    <w:rsid w:val="007D4C24"/>
    <w:rsid w:val="007D5225"/>
    <w:rsid w:val="007D70CD"/>
    <w:rsid w:val="007D76E2"/>
    <w:rsid w:val="007E2E05"/>
    <w:rsid w:val="007E3782"/>
    <w:rsid w:val="007E457D"/>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06E1"/>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595"/>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B8C"/>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C6E69"/>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35AC1"/>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0F60F3"/>
    <w:rsid w:val="00100E9F"/>
    <w:rsid w:val="001045AD"/>
    <w:rsid w:val="001111D4"/>
    <w:rsid w:val="00112CF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B6B72"/>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37F0"/>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943"/>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47AF"/>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C686A"/>
    <w:rsid w:val="006D2AFE"/>
    <w:rsid w:val="006E46FB"/>
    <w:rsid w:val="006F522A"/>
    <w:rsid w:val="006F58AB"/>
    <w:rsid w:val="006F7061"/>
    <w:rsid w:val="007029F6"/>
    <w:rsid w:val="00715CF3"/>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24C5"/>
    <w:rsid w:val="007A3994"/>
    <w:rsid w:val="007A44D9"/>
    <w:rsid w:val="007A5405"/>
    <w:rsid w:val="007B11CD"/>
    <w:rsid w:val="007D2727"/>
    <w:rsid w:val="007D4C24"/>
    <w:rsid w:val="007D70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35AC1"/>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E94"/>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2026-10-02T13:57:00Z</cp:lastPrinted>
  <dcterms:created xsi:type="dcterms:W3CDTF">2026-10-02T13:58:00Z</dcterms:created>
  <dcterms:modified xsi:type="dcterms:W3CDTF">2026-10-02T13:58:00Z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